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105165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1205635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9" style="position:absolute;left:0;text-align:left;margin-left:309.55pt;margin-top:235.7pt;width:226.2pt;height:151.5pt;z-index:2516423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" style="position:absolute;left:0;text-align:left;margin-left:309.55pt;margin-top:16.8pt;width:226.2pt;height:210.45pt;z-index:2516403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104978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1205591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-162.39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202.52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1" style="position:absolute;left:0;text-align:left;margin-left:309.55pt;margin-top:235.7pt;width:226.2pt;height:151.5pt;z-index:2516474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0" style="position:absolute;left:0;text-align:left;margin-left:309.55pt;margin-top:16.8pt;width:226.2pt;height:210.45pt;z-index:2516454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105637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1204861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-160.41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147.31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3" style="position:absolute;left:0;text-align:left;margin-left:309.55pt;margin-top:235.7pt;width:226.2pt;height:151.5pt;z-index:25165260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52" style="position:absolute;left:0;text-align:left;margin-left:309.55pt;margin-top:16.8pt;width:226.2pt;height:210.45pt;z-index:25165056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112726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1202771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55" style="position:absolute;left:0;text-align:left;margin-left:309.55pt;margin-top:235.7pt;width:226.2pt;height:151.5pt;z-index:25165772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54" style="position:absolute;left:0;text-align:left;margin-left:309.55pt;margin-top:16.8pt;width:226.2pt;height:210.45pt;z-index:25165568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43.1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38717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432766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57" style="position:absolute;left:0;text-align:left;margin-left:309.55pt;margin-top:235.7pt;width:226.2pt;height:151.5pt;z-index:25166284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56" style="position:absolute;left:0;text-align:left;margin-left:309.55pt;margin-top:16.8pt;width:226.2pt;height:210.45pt;z-index:25166080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49.4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44449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498327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59" style="position:absolute;left:0;text-align:left;margin-left:309.55pt;margin-top:235.7pt;width:226.2pt;height:151.5pt;z-index:25166796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58" style="position:absolute;left:0;text-align:left;margin-left:309.55pt;margin-top:16.8pt;width:226.2pt;height:210.45pt;z-index:25166592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5C5BDE" w:rsidRDefault="005C5BDE" w:rsidP="00C85F7B">
      <w:pPr>
        <w:sectPr w:rsidR="005C5BDE" w:rsidSect="00592AE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107624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1206063</w:t>
                        </w: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C5B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C5BDE" w:rsidRPr="003C0E04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C5BDE" w:rsidRDefault="005C5BDE" w:rsidP="00592AE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C5BDE" w:rsidRDefault="005C5BDE" w:rsidP="00C85F7B">
                  <w:pPr>
                    <w:rPr>
                      <w:sz w:val="18"/>
                    </w:rPr>
                  </w:pPr>
                </w:p>
                <w:p w:rsidR="005C5BDE" w:rsidRPr="003C0E04" w:rsidRDefault="005C5BDE" w:rsidP="00C85F7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61" style="position:absolute;left:0;text-align:left;margin-left:309.55pt;margin-top:235.7pt;width:226.2pt;height:151.5pt;z-index:25167308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C5BDE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C5BDE" w:rsidRPr="003C0E04" w:rsidRDefault="005C5BDE" w:rsidP="00C85F7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60" style="position:absolute;left:0;text-align:left;margin-left:309.55pt;margin-top:16.8pt;width:226.2pt;height:210.45pt;z-index:25167104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5C5BDE" w:rsidRDefault="005C5BDE"/>
    <w:sectPr w:rsidR="005C5BDE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BDE" w:rsidRDefault="005C5BDE">
      <w:r>
        <w:separator/>
      </w:r>
    </w:p>
  </w:endnote>
  <w:endnote w:type="continuationSeparator" w:id="0">
    <w:p w:rsidR="005C5BDE" w:rsidRDefault="005C5B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BDE" w:rsidRDefault="005C5BDE">
      <w:r>
        <w:separator/>
      </w:r>
    </w:p>
  </w:footnote>
  <w:footnote w:type="continuationSeparator" w:id="0">
    <w:p w:rsidR="005C5BDE" w:rsidRDefault="005C5B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5F7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2AE9"/>
    <w:rsid w:val="00593194"/>
    <w:rsid w:val="005A1757"/>
    <w:rsid w:val="005C248A"/>
    <w:rsid w:val="005C5BDE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85F7B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356F2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F7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6</Words>
  <Characters>37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2011-07-25T07:28:00Z</dcterms:created>
  <dcterms:modified xsi:type="dcterms:W3CDTF">2011-07-25T07:29:00Z</dcterms:modified>
</cp:coreProperties>
</file>