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D7" w:rsidRDefault="00C134D7">
      <w:pPr>
        <w:sectPr w:rsidR="00C134D7" w:rsidSect="00B25B5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114392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1208746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B25B5E">
                          <w:rPr>
                            <w:sz w:val="18"/>
                          </w:rPr>
                          <w:t xml:space="preserve"> : 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B25B5E">
                          <w:rPr>
                            <w:sz w:val="18"/>
                          </w:rPr>
                          <w:t xml:space="preserve"> K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2.425 keV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20.44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134D7" w:rsidRPr="00B25B5E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C134D7" w:rsidRDefault="00C134D7">
      <w:pPr>
        <w:sectPr w:rsidR="00C134D7" w:rsidSect="00B25B5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114791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1207855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B25B5E">
                          <w:rPr>
                            <w:sz w:val="18"/>
                          </w:rPr>
                          <w:t xml:space="preserve"> : 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B25B5E">
                          <w:rPr>
                            <w:sz w:val="18"/>
                          </w:rPr>
                          <w:t xml:space="preserve"> K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2.430 keV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.83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134D7" w:rsidRPr="00B25B5E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C134D7" w:rsidRDefault="00C134D7">
      <w:pPr>
        <w:sectPr w:rsidR="00C134D7" w:rsidSect="00B25B5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113925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1208274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B25B5E">
                          <w:rPr>
                            <w:sz w:val="18"/>
                          </w:rPr>
                          <w:t xml:space="preserve"> : 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B25B5E">
                          <w:rPr>
                            <w:sz w:val="18"/>
                          </w:rPr>
                          <w:t xml:space="preserve"> K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.81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134D7" w:rsidRPr="00B25B5E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C134D7" w:rsidRDefault="00C134D7">
      <w:pPr>
        <w:sectPr w:rsidR="00C134D7" w:rsidSect="00B25B5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110399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1208305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B25B5E">
                          <w:rPr>
                            <w:sz w:val="18"/>
                          </w:rPr>
                          <w:t xml:space="preserve"> : 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B25B5E">
                          <w:rPr>
                            <w:sz w:val="18"/>
                          </w:rPr>
                          <w:t xml:space="preserve"> K</w:t>
                        </w:r>
                        <w:r w:rsidRPr="00B25B5E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25B5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B25B5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2.434 keV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25B5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11.12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B25B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55.58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B25B5E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  <w:r w:rsidRPr="00B25B5E">
                          <w:rPr>
                            <w:sz w:val="18"/>
                          </w:rPr>
                          <w:t>.69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B25B5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Pr="00B25B5E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134D7" w:rsidRPr="00B25B5E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C134D7" w:rsidRDefault="00C134D7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112205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04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04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04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04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1208945</w:t>
                        </w: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604CF">
                          <w:rPr>
                            <w:sz w:val="18"/>
                          </w:rPr>
                          <w:t xml:space="preserve"> : </w:t>
                        </w:r>
                        <w:r w:rsidRPr="007604C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604CF">
                          <w:rPr>
                            <w:sz w:val="18"/>
                          </w:rPr>
                          <w:t xml:space="preserve"> K</w:t>
                        </w:r>
                        <w:r w:rsidRPr="007604C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04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04C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04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604C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C134D7" w:rsidRPr="007604CF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2.430 keV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134D7" w:rsidRDefault="00C134D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04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04C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-7.00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 w:rsidRPr="007604C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57.70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134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134D7" w:rsidRPr="007604CF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134D7" w:rsidRDefault="00C134D7" w:rsidP="007604CF">
                        <w:pPr>
                          <w:rPr>
                            <w:sz w:val="18"/>
                          </w:rPr>
                        </w:pPr>
                        <w:r w:rsidRPr="007604CF">
                          <w:rPr>
                            <w:sz w:val="18"/>
                          </w:rPr>
                          <w:t>.53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134D7" w:rsidRDefault="00C134D7" w:rsidP="007604C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134D7" w:rsidRDefault="00C134D7">
                  <w:pPr>
                    <w:rPr>
                      <w:sz w:val="18"/>
                    </w:rPr>
                  </w:pPr>
                </w:p>
                <w:p w:rsidR="00C134D7" w:rsidRPr="007604CF" w:rsidRDefault="00C134D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134D7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134D7" w:rsidRPr="007604CF" w:rsidRDefault="00C134D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C134D7" w:rsidSect="007604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5B5E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04CF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5B5E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34D7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2012-05-31T08:13:00Z</dcterms:created>
  <dcterms:modified xsi:type="dcterms:W3CDTF">2012-05-31T08:24:00Z</dcterms:modified>
</cp:coreProperties>
</file>